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8EA" w:rsidRDefault="00DE68EA" w:rsidP="00DE68EA">
      <w:pPr>
        <w:jc w:val="center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 xml:space="preserve">JAVNA USTANOVA ZAVOD ZA MEDICINU RADA </w:t>
      </w:r>
    </w:p>
    <w:p w:rsidR="00DE68EA" w:rsidRDefault="00DE68EA" w:rsidP="00DE68EA">
      <w:pPr>
        <w:jc w:val="center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KANTONA SARAJEVO</w:t>
      </w:r>
    </w:p>
    <w:p w:rsidR="00DE68EA" w:rsidRDefault="00DE68EA" w:rsidP="00DE68EA">
      <w:pPr>
        <w:rPr>
          <w:sz w:val="24"/>
          <w:szCs w:val="24"/>
          <w:lang w:val="bs-Latn-BA"/>
        </w:rPr>
      </w:pPr>
    </w:p>
    <w:p w:rsidR="00F24210" w:rsidRDefault="00F24210" w:rsidP="00F24210">
      <w:pPr>
        <w:jc w:val="both"/>
        <w:rPr>
          <w:b/>
          <w:sz w:val="24"/>
          <w:szCs w:val="24"/>
          <w:lang w:val="bs-Latn-BA"/>
        </w:rPr>
      </w:pPr>
      <w:r w:rsidRPr="00A45D24">
        <w:rPr>
          <w:sz w:val="24"/>
          <w:szCs w:val="24"/>
          <w:lang w:val="bs-Latn-BA"/>
        </w:rPr>
        <w:t xml:space="preserve">Na osnovu člana 35. i 36. Statuta Javne ustanove Zavod za medicinu rada Kantona Sarajevo („Službene novine Kantona Sarajevo“, broj: 45/13 i 47/13), člana 6. Pravilnika o radu, unutrašnjoj organizaciji i sistematizaciji radnih mjesta i plaćama radnika Zavoda, broj: </w:t>
      </w:r>
      <w:r>
        <w:rPr>
          <w:sz w:val="24"/>
          <w:szCs w:val="24"/>
          <w:lang w:val="bs-Latn-BA"/>
        </w:rPr>
        <w:t>02-402/26 od 18.05.2026. godine,</w:t>
      </w:r>
      <w:r w:rsidRPr="00A45D24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Uredbe o postupku prijema u radni odnos u javnom sektoru na teritoriji Kantona Sarajevo ("Službene novine Kantona Sarajevo", broj: 19/21, 10/22, 28/23 i 32/24), Odluke Vlade Kantona Sarajevo, broj: 02-04-4301-11/26 od 12.02. 2026. godine, raspisuje</w:t>
      </w:r>
      <w:r>
        <w:rPr>
          <w:b/>
          <w:sz w:val="24"/>
          <w:szCs w:val="24"/>
          <w:lang w:val="bs-Latn-BA"/>
        </w:rPr>
        <w:t>:</w:t>
      </w:r>
    </w:p>
    <w:p w:rsidR="00DE68EA" w:rsidRDefault="00DE68EA" w:rsidP="00DE68EA">
      <w:pPr>
        <w:jc w:val="both"/>
        <w:rPr>
          <w:sz w:val="24"/>
          <w:szCs w:val="24"/>
          <w:lang w:val="bs-Latn-BA"/>
        </w:rPr>
      </w:pPr>
    </w:p>
    <w:p w:rsidR="00DE68EA" w:rsidRDefault="00DE68EA" w:rsidP="00DE68EA">
      <w:pPr>
        <w:jc w:val="both"/>
        <w:rPr>
          <w:sz w:val="24"/>
          <w:szCs w:val="24"/>
          <w:lang w:val="bs-Latn-BA"/>
        </w:rPr>
      </w:pPr>
    </w:p>
    <w:p w:rsidR="00DE68EA" w:rsidRDefault="00DE68EA" w:rsidP="00DE68EA">
      <w:pPr>
        <w:jc w:val="center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 xml:space="preserve"> JAVNI  OGLAS</w:t>
      </w:r>
    </w:p>
    <w:p w:rsidR="00DE68EA" w:rsidRDefault="00DE68EA" w:rsidP="00DE68EA">
      <w:pPr>
        <w:jc w:val="center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 xml:space="preserve">za prijem u radni odnos na </w:t>
      </w:r>
      <w:r w:rsidR="00704BCD">
        <w:rPr>
          <w:b/>
          <w:sz w:val="24"/>
          <w:szCs w:val="24"/>
          <w:lang w:val="bs-Latn-BA"/>
        </w:rPr>
        <w:t>ne</w:t>
      </w:r>
      <w:r>
        <w:rPr>
          <w:b/>
          <w:sz w:val="24"/>
          <w:szCs w:val="24"/>
          <w:lang w:val="bs-Latn-BA"/>
        </w:rPr>
        <w:t>određeno vrijeme</w:t>
      </w:r>
    </w:p>
    <w:p w:rsidR="00DE68EA" w:rsidRDefault="00DE68EA" w:rsidP="00DE68EA">
      <w:pPr>
        <w:rPr>
          <w:b/>
          <w:sz w:val="24"/>
          <w:szCs w:val="24"/>
          <w:lang w:val="bs-Latn-BA"/>
        </w:rPr>
      </w:pPr>
    </w:p>
    <w:p w:rsidR="00DE68EA" w:rsidRDefault="00DE68EA" w:rsidP="00DE68EA">
      <w:pPr>
        <w:rPr>
          <w:b/>
          <w:sz w:val="24"/>
          <w:szCs w:val="24"/>
          <w:lang w:val="bs-Latn-BA"/>
        </w:rPr>
      </w:pPr>
    </w:p>
    <w:p w:rsidR="00DE68EA" w:rsidRDefault="00DE68EA" w:rsidP="00DE68EA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Javna ustanova Zavod za medicinu rada Kantona Sarajevo, raspisuje Javni oglas za prijem u radni odnos na </w:t>
      </w:r>
      <w:r w:rsidR="00704BCD">
        <w:rPr>
          <w:sz w:val="24"/>
          <w:szCs w:val="24"/>
          <w:lang w:val="bs-Latn-BA"/>
        </w:rPr>
        <w:t>neodređeno vrijeme</w:t>
      </w:r>
      <w:r>
        <w:rPr>
          <w:sz w:val="24"/>
          <w:szCs w:val="24"/>
          <w:lang w:val="bs-Latn-BA"/>
        </w:rPr>
        <w:t>, za pozicij</w:t>
      </w:r>
      <w:r w:rsidR="00F24210">
        <w:rPr>
          <w:sz w:val="24"/>
          <w:szCs w:val="24"/>
          <w:lang w:val="bs-Latn-BA"/>
        </w:rPr>
        <w:t>u</w:t>
      </w:r>
      <w:r>
        <w:rPr>
          <w:sz w:val="24"/>
          <w:szCs w:val="24"/>
          <w:lang w:val="bs-Latn-BA"/>
        </w:rPr>
        <w:t xml:space="preserve">: </w:t>
      </w:r>
    </w:p>
    <w:p w:rsidR="00DE68EA" w:rsidRPr="00F24210" w:rsidRDefault="00DE68EA" w:rsidP="00F24210">
      <w:pPr>
        <w:jc w:val="both"/>
        <w:rPr>
          <w:b/>
          <w:sz w:val="24"/>
          <w:szCs w:val="24"/>
          <w:lang w:val="bs-Latn-BA"/>
        </w:rPr>
      </w:pPr>
    </w:p>
    <w:p w:rsidR="00A05FB5" w:rsidRDefault="00F24210" w:rsidP="00704BCD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Rukovodilac ekonomsko-finansijske službe</w:t>
      </w:r>
      <w:r w:rsidR="00A05FB5">
        <w:rPr>
          <w:b/>
          <w:sz w:val="24"/>
          <w:szCs w:val="24"/>
          <w:lang w:val="bs-Latn-BA"/>
        </w:rPr>
        <w:t xml:space="preserve"> u Službi ekonomsko-finansijskih poslova – 1 (jedan) izvršilac</w:t>
      </w:r>
    </w:p>
    <w:p w:rsidR="00A05FB5" w:rsidRPr="00ED7320" w:rsidRDefault="00A05FB5" w:rsidP="00A05FB5">
      <w:pPr>
        <w:pStyle w:val="ListParagraph"/>
        <w:jc w:val="both"/>
        <w:rPr>
          <w:b/>
          <w:sz w:val="24"/>
          <w:szCs w:val="24"/>
          <w:lang w:val="bs-Latn-BA"/>
        </w:rPr>
      </w:pPr>
    </w:p>
    <w:p w:rsidR="00DE68EA" w:rsidRPr="00ED7320" w:rsidRDefault="00DE68EA" w:rsidP="00DE68EA">
      <w:pPr>
        <w:rPr>
          <w:sz w:val="24"/>
          <w:szCs w:val="24"/>
          <w:lang w:val="bs-Latn-BA"/>
        </w:rPr>
      </w:pPr>
    </w:p>
    <w:p w:rsidR="00DE68EA" w:rsidRDefault="00DE68EA" w:rsidP="00DE68EA">
      <w:pPr>
        <w:jc w:val="center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 xml:space="preserve">I </w:t>
      </w:r>
    </w:p>
    <w:p w:rsidR="00DE68EA" w:rsidRDefault="00DE68EA" w:rsidP="00DE68EA">
      <w:pPr>
        <w:jc w:val="center"/>
        <w:rPr>
          <w:b/>
          <w:sz w:val="24"/>
          <w:szCs w:val="24"/>
          <w:lang w:val="bs-Latn-BA"/>
        </w:rPr>
      </w:pPr>
    </w:p>
    <w:p w:rsidR="00DE68EA" w:rsidRDefault="00DE68EA" w:rsidP="00DE68EA">
      <w:p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Opis radnog mjesta:</w:t>
      </w:r>
    </w:p>
    <w:p w:rsidR="00DE68EA" w:rsidRDefault="00DE68EA" w:rsidP="00DE68EA">
      <w:pPr>
        <w:jc w:val="both"/>
        <w:rPr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 xml:space="preserve"> </w:t>
      </w:r>
    </w:p>
    <w:p w:rsidR="00DE68EA" w:rsidRDefault="00704BCD" w:rsidP="00DE68EA">
      <w:pPr>
        <w:jc w:val="both"/>
        <w:rPr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 xml:space="preserve"> 1</w:t>
      </w:r>
      <w:r w:rsidR="00DE68EA">
        <w:rPr>
          <w:b/>
          <w:sz w:val="24"/>
          <w:szCs w:val="24"/>
          <w:lang w:val="bs-Latn-BA"/>
        </w:rPr>
        <w:t xml:space="preserve">. </w:t>
      </w:r>
      <w:r w:rsidR="00F24210">
        <w:rPr>
          <w:b/>
          <w:sz w:val="24"/>
          <w:szCs w:val="24"/>
          <w:lang w:val="bs-Latn-BA"/>
        </w:rPr>
        <w:t xml:space="preserve">Rukovodilac ekonomsko-finansijske službe </w:t>
      </w:r>
    </w:p>
    <w:p w:rsidR="00C95ADE" w:rsidRPr="00C95ADE" w:rsidRDefault="00C95ADE" w:rsidP="00C95ADE">
      <w:pPr>
        <w:rPr>
          <w:sz w:val="24"/>
          <w:szCs w:val="24"/>
          <w:lang w:val="hr-HR"/>
        </w:rPr>
      </w:pPr>
      <w:r w:rsidRPr="00C95ADE">
        <w:rPr>
          <w:sz w:val="24"/>
          <w:szCs w:val="24"/>
          <w:lang w:val="hr-HR"/>
        </w:rPr>
        <w:t>Rukovodni poslovi:</w:t>
      </w:r>
    </w:p>
    <w:p w:rsidR="00C95ADE" w:rsidRPr="00C95ADE" w:rsidRDefault="00C95ADE" w:rsidP="00C95ADE">
      <w:pPr>
        <w:ind w:left="360"/>
        <w:jc w:val="both"/>
        <w:rPr>
          <w:sz w:val="24"/>
          <w:szCs w:val="24"/>
          <w:lang w:val="hr-HR"/>
        </w:rPr>
      </w:pPr>
      <w:r w:rsidRPr="00C95ADE">
        <w:rPr>
          <w:sz w:val="24"/>
          <w:szCs w:val="24"/>
          <w:lang w:val="hr-HR"/>
        </w:rPr>
        <w:t xml:space="preserve">   - organizuje rad, obavlja stručne poslove i rukovodi radom službe,</w:t>
      </w:r>
    </w:p>
    <w:p w:rsidR="00C95ADE" w:rsidRPr="00C95ADE" w:rsidRDefault="00C95ADE" w:rsidP="00C95ADE">
      <w:pPr>
        <w:jc w:val="both"/>
        <w:rPr>
          <w:sz w:val="24"/>
          <w:szCs w:val="24"/>
          <w:lang w:val="hr-HR"/>
        </w:rPr>
      </w:pPr>
      <w:r w:rsidRPr="00C95ADE">
        <w:rPr>
          <w:sz w:val="24"/>
          <w:szCs w:val="24"/>
          <w:lang w:val="hr-HR"/>
        </w:rPr>
        <w:t xml:space="preserve">         - prati i primjenjuje zakonske propise iz domena računovodstva i finansija,</w:t>
      </w:r>
    </w:p>
    <w:p w:rsidR="00C95ADE" w:rsidRPr="00C95ADE" w:rsidRDefault="00C95ADE" w:rsidP="00C95ADE">
      <w:pPr>
        <w:jc w:val="both"/>
        <w:rPr>
          <w:sz w:val="24"/>
          <w:szCs w:val="24"/>
          <w:lang w:val="hr-HR"/>
        </w:rPr>
      </w:pPr>
      <w:r w:rsidRPr="00C95ADE">
        <w:rPr>
          <w:sz w:val="24"/>
          <w:szCs w:val="24"/>
          <w:lang w:val="hr-HR"/>
        </w:rPr>
        <w:t xml:space="preserve">         - učestvuje u izradi Finansijskog plana i Plana javnih nabavki,</w:t>
      </w:r>
    </w:p>
    <w:p w:rsidR="00C95ADE" w:rsidRPr="00C95ADE" w:rsidRDefault="00C95ADE" w:rsidP="00C95ADE">
      <w:pPr>
        <w:jc w:val="both"/>
        <w:rPr>
          <w:sz w:val="24"/>
          <w:szCs w:val="24"/>
          <w:lang w:val="hr-HR"/>
        </w:rPr>
      </w:pPr>
      <w:r w:rsidRPr="00C95ADE">
        <w:rPr>
          <w:sz w:val="24"/>
          <w:szCs w:val="24"/>
          <w:lang w:val="hr-HR"/>
        </w:rPr>
        <w:t xml:space="preserve">         - prati i planira priliv i odliv novčanih sredstava, vodeći računa o likvidnosti Zavoda,</w:t>
      </w:r>
    </w:p>
    <w:p w:rsidR="00C95ADE" w:rsidRPr="00C95ADE" w:rsidRDefault="00C95ADE" w:rsidP="00C95ADE">
      <w:pPr>
        <w:jc w:val="both"/>
        <w:rPr>
          <w:sz w:val="24"/>
          <w:szCs w:val="24"/>
          <w:lang w:val="hr-HR"/>
        </w:rPr>
      </w:pPr>
      <w:r w:rsidRPr="00C95ADE">
        <w:rPr>
          <w:sz w:val="24"/>
          <w:szCs w:val="24"/>
          <w:lang w:val="hr-HR"/>
        </w:rPr>
        <w:t xml:space="preserve">         - sarađuje sa poslovnim bankama i drugim institucijama, po pitanju finansijskog poslovanja,   </w:t>
      </w:r>
    </w:p>
    <w:p w:rsidR="00C95ADE" w:rsidRPr="00C95ADE" w:rsidRDefault="00C95ADE" w:rsidP="00C95ADE">
      <w:pPr>
        <w:jc w:val="both"/>
        <w:rPr>
          <w:sz w:val="24"/>
          <w:szCs w:val="24"/>
          <w:lang w:val="hr-HR"/>
        </w:rPr>
      </w:pPr>
      <w:r w:rsidRPr="00C95ADE">
        <w:rPr>
          <w:sz w:val="24"/>
          <w:szCs w:val="24"/>
          <w:lang w:val="hr-HR"/>
        </w:rPr>
        <w:t xml:space="preserve">         - koordinira i kontroliše poslove vezane za knjigovodstvo, obračun plata i blagajnu,</w:t>
      </w:r>
    </w:p>
    <w:p w:rsidR="00C95ADE" w:rsidRPr="00C95ADE" w:rsidRDefault="00C95ADE" w:rsidP="00C95ADE">
      <w:pPr>
        <w:jc w:val="both"/>
        <w:rPr>
          <w:sz w:val="24"/>
          <w:szCs w:val="24"/>
          <w:lang w:val="hr-HR"/>
        </w:rPr>
      </w:pPr>
      <w:r w:rsidRPr="00C95ADE">
        <w:rPr>
          <w:sz w:val="24"/>
          <w:szCs w:val="24"/>
          <w:lang w:val="hr-HR"/>
        </w:rPr>
        <w:t xml:space="preserve">           nabavku, skladištenje i utrošak materijala,</w:t>
      </w:r>
    </w:p>
    <w:p w:rsidR="00C95ADE" w:rsidRPr="00C95ADE" w:rsidRDefault="00C95ADE" w:rsidP="00C95ADE">
      <w:pPr>
        <w:jc w:val="both"/>
        <w:rPr>
          <w:sz w:val="24"/>
          <w:szCs w:val="24"/>
          <w:lang w:val="hr-HR"/>
        </w:rPr>
      </w:pPr>
      <w:r w:rsidRPr="00C95ADE">
        <w:rPr>
          <w:sz w:val="24"/>
          <w:szCs w:val="24"/>
          <w:lang w:val="hr-HR"/>
        </w:rPr>
        <w:t xml:space="preserve">         - sačinjava periodične obračune i završne račune propisane zakonom, te pravi i podnosi</w:t>
      </w:r>
    </w:p>
    <w:p w:rsidR="00C95ADE" w:rsidRPr="00C95ADE" w:rsidRDefault="00C95ADE" w:rsidP="00C95ADE">
      <w:pPr>
        <w:jc w:val="both"/>
        <w:rPr>
          <w:sz w:val="24"/>
          <w:szCs w:val="24"/>
          <w:lang w:val="hr-HR"/>
        </w:rPr>
      </w:pPr>
      <w:r w:rsidRPr="00C95ADE">
        <w:rPr>
          <w:sz w:val="24"/>
          <w:szCs w:val="24"/>
          <w:lang w:val="hr-HR"/>
        </w:rPr>
        <w:t xml:space="preserve">            analize poslovanja za organe upravljanja i rukovođenja,</w:t>
      </w:r>
    </w:p>
    <w:p w:rsidR="00C95ADE" w:rsidRPr="00C95ADE" w:rsidRDefault="00C95ADE" w:rsidP="00C95ADE">
      <w:pPr>
        <w:jc w:val="both"/>
        <w:rPr>
          <w:sz w:val="24"/>
          <w:szCs w:val="24"/>
          <w:lang w:val="hr-HR"/>
        </w:rPr>
      </w:pPr>
      <w:r w:rsidRPr="00C95ADE">
        <w:rPr>
          <w:sz w:val="24"/>
          <w:szCs w:val="24"/>
          <w:lang w:val="hr-HR"/>
        </w:rPr>
        <w:t xml:space="preserve">         - radi na izradi i ažuriranju dokumenata za Finansijsko upravljanje i kontrolu,</w:t>
      </w:r>
    </w:p>
    <w:p w:rsidR="00C95ADE" w:rsidRPr="00C95ADE" w:rsidRDefault="00C95ADE" w:rsidP="00C95ADE">
      <w:pPr>
        <w:jc w:val="both"/>
        <w:rPr>
          <w:sz w:val="24"/>
          <w:szCs w:val="24"/>
          <w:lang w:val="hr-HR"/>
        </w:rPr>
      </w:pPr>
      <w:r w:rsidRPr="00C95ADE">
        <w:rPr>
          <w:sz w:val="24"/>
          <w:szCs w:val="24"/>
          <w:lang w:val="hr-HR"/>
        </w:rPr>
        <w:t xml:space="preserve">         - inicira i koordinira popis imovine Zavoda,</w:t>
      </w:r>
    </w:p>
    <w:p w:rsidR="00C95ADE" w:rsidRPr="00C95ADE" w:rsidRDefault="00C95ADE" w:rsidP="00C95ADE">
      <w:pPr>
        <w:pStyle w:val="ListParagraph"/>
        <w:ind w:left="0"/>
        <w:jc w:val="both"/>
        <w:rPr>
          <w:sz w:val="24"/>
          <w:szCs w:val="24"/>
          <w:lang w:val="bs-Latn-BA"/>
        </w:rPr>
      </w:pPr>
      <w:r w:rsidRPr="00C95ADE">
        <w:rPr>
          <w:sz w:val="24"/>
          <w:szCs w:val="24"/>
          <w:lang w:val="bs-Latn-BA"/>
        </w:rPr>
        <w:t xml:space="preserve">         - ima pravo i obavezu da se kontinuirano educira,</w:t>
      </w:r>
    </w:p>
    <w:p w:rsidR="00C95ADE" w:rsidRPr="00C95ADE" w:rsidRDefault="00C95ADE" w:rsidP="00C95ADE">
      <w:pPr>
        <w:rPr>
          <w:sz w:val="24"/>
          <w:szCs w:val="24"/>
          <w:lang w:val="bs-Latn-BA"/>
        </w:rPr>
      </w:pPr>
      <w:r w:rsidRPr="00C95ADE">
        <w:rPr>
          <w:sz w:val="24"/>
          <w:szCs w:val="24"/>
          <w:lang w:val="bs-Latn-BA"/>
        </w:rPr>
        <w:t xml:space="preserve">         - čuva profesionalnu tajnu i etički kodeks struke,</w:t>
      </w:r>
    </w:p>
    <w:p w:rsidR="00C95ADE" w:rsidRPr="00C95ADE" w:rsidRDefault="00C95ADE" w:rsidP="00C95ADE">
      <w:pPr>
        <w:pStyle w:val="ListParagraph"/>
        <w:ind w:left="0"/>
        <w:jc w:val="both"/>
        <w:rPr>
          <w:sz w:val="24"/>
          <w:szCs w:val="24"/>
          <w:lang w:val="bs-Latn-BA"/>
        </w:rPr>
      </w:pPr>
      <w:r w:rsidRPr="00C95ADE">
        <w:rPr>
          <w:sz w:val="24"/>
          <w:szCs w:val="24"/>
          <w:lang w:val="bs-Latn-BA"/>
        </w:rPr>
        <w:t xml:space="preserve">         - obavlja poslove određene standardima i normativima zdravstvene zaštite i akreditacijskim </w:t>
      </w:r>
    </w:p>
    <w:p w:rsidR="00C95ADE" w:rsidRPr="00C95ADE" w:rsidRDefault="00C95ADE" w:rsidP="00C95ADE">
      <w:pPr>
        <w:pStyle w:val="ListParagraph"/>
        <w:ind w:left="0"/>
        <w:jc w:val="both"/>
        <w:rPr>
          <w:sz w:val="24"/>
          <w:szCs w:val="24"/>
          <w:lang w:val="bs-Latn-BA"/>
        </w:rPr>
      </w:pPr>
      <w:r w:rsidRPr="00C95ADE">
        <w:rPr>
          <w:sz w:val="24"/>
          <w:szCs w:val="24"/>
          <w:lang w:val="bs-Latn-BA"/>
        </w:rPr>
        <w:t xml:space="preserve">          standardima.</w:t>
      </w:r>
    </w:p>
    <w:p w:rsidR="00C95ADE" w:rsidRPr="00C95ADE" w:rsidRDefault="00C95ADE" w:rsidP="00C95ADE">
      <w:pPr>
        <w:jc w:val="both"/>
        <w:rPr>
          <w:sz w:val="24"/>
          <w:szCs w:val="24"/>
          <w:lang w:val="hr-HR"/>
        </w:rPr>
      </w:pPr>
      <w:r w:rsidRPr="00C95ADE">
        <w:rPr>
          <w:sz w:val="24"/>
          <w:szCs w:val="24"/>
          <w:lang w:val="hr-HR"/>
        </w:rPr>
        <w:t xml:space="preserve">         - obavlja i druge poslove prema potrebi, u skladu sa stepenom stručne spreme i zvanja,</w:t>
      </w:r>
    </w:p>
    <w:p w:rsidR="00C95ADE" w:rsidRPr="00C95ADE" w:rsidRDefault="00C95ADE" w:rsidP="00C95ADE">
      <w:pPr>
        <w:jc w:val="both"/>
        <w:rPr>
          <w:sz w:val="24"/>
          <w:szCs w:val="24"/>
          <w:lang w:val="hr-HR"/>
        </w:rPr>
      </w:pPr>
      <w:r w:rsidRPr="00C95ADE">
        <w:rPr>
          <w:sz w:val="24"/>
          <w:szCs w:val="24"/>
          <w:lang w:val="hr-HR"/>
        </w:rPr>
        <w:t xml:space="preserve">         - za svoj rad odgovoran je direktoru Zavoda.</w:t>
      </w:r>
    </w:p>
    <w:p w:rsidR="00DE68EA" w:rsidRDefault="00C95ADE" w:rsidP="00C95ADE">
      <w:pPr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</w:t>
      </w:r>
    </w:p>
    <w:p w:rsidR="00DE68EA" w:rsidRDefault="00C95ADE" w:rsidP="00DE68EA">
      <w:pPr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</w:t>
      </w:r>
    </w:p>
    <w:p w:rsidR="00DE68EA" w:rsidRDefault="00C95ADE" w:rsidP="00DE68EA">
      <w:pPr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lastRenderedPageBreak/>
        <w:t xml:space="preserve"> </w:t>
      </w:r>
    </w:p>
    <w:p w:rsidR="00DE68EA" w:rsidRDefault="00C95ADE" w:rsidP="00DE68EA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Mjesto rada: Bulevar Meše Selimovića 2</w:t>
      </w:r>
      <w:r w:rsidR="00DE68EA">
        <w:rPr>
          <w:sz w:val="24"/>
          <w:szCs w:val="24"/>
          <w:lang w:val="bs-Latn-BA"/>
        </w:rPr>
        <w:t xml:space="preserve">, </w:t>
      </w:r>
    </w:p>
    <w:p w:rsidR="00DE68EA" w:rsidRDefault="00DE68EA" w:rsidP="00DE68EA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Vrijeme rada: 37,5 sati sedmično.</w:t>
      </w:r>
    </w:p>
    <w:p w:rsidR="00DE68EA" w:rsidRPr="00580244" w:rsidRDefault="006170E8" w:rsidP="00DE68EA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Osnovna plata: </w:t>
      </w:r>
      <w:r w:rsidR="00580244" w:rsidRPr="00580244">
        <w:rPr>
          <w:sz w:val="24"/>
          <w:szCs w:val="24"/>
          <w:lang w:val="bs-Latn-BA"/>
        </w:rPr>
        <w:t>3.400</w:t>
      </w:r>
      <w:r w:rsidR="00B123FB" w:rsidRPr="00580244">
        <w:rPr>
          <w:sz w:val="24"/>
          <w:szCs w:val="24"/>
          <w:lang w:val="bs-Latn-BA"/>
        </w:rPr>
        <w:t>,00</w:t>
      </w:r>
      <w:r w:rsidR="00DE68EA" w:rsidRPr="00580244">
        <w:rPr>
          <w:sz w:val="24"/>
          <w:szCs w:val="24"/>
          <w:lang w:val="bs-Latn-BA"/>
        </w:rPr>
        <w:t xml:space="preserve"> KM.</w:t>
      </w:r>
    </w:p>
    <w:p w:rsidR="00A05FB5" w:rsidRPr="00580244" w:rsidRDefault="00A05FB5" w:rsidP="00A05FB5">
      <w:pPr>
        <w:jc w:val="both"/>
        <w:rPr>
          <w:sz w:val="24"/>
          <w:szCs w:val="24"/>
          <w:lang w:val="bs-Latn-BA"/>
        </w:rPr>
      </w:pPr>
    </w:p>
    <w:p w:rsidR="00DE68EA" w:rsidRDefault="00DE68EA" w:rsidP="00DE68EA">
      <w:pPr>
        <w:jc w:val="center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 xml:space="preserve">II </w:t>
      </w:r>
    </w:p>
    <w:p w:rsidR="00DE68EA" w:rsidRDefault="00DE68EA" w:rsidP="00DE68EA">
      <w:pPr>
        <w:jc w:val="center"/>
        <w:rPr>
          <w:b/>
          <w:sz w:val="24"/>
          <w:szCs w:val="24"/>
          <w:lang w:val="bs-Latn-BA"/>
        </w:rPr>
      </w:pPr>
    </w:p>
    <w:p w:rsidR="00DE68EA" w:rsidRDefault="00DE68EA" w:rsidP="00DE68EA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Kandidati su dužni da ispunjavaju slijedeće uslove:</w:t>
      </w:r>
    </w:p>
    <w:p w:rsidR="00DE68EA" w:rsidRDefault="00DE68EA" w:rsidP="00DE68EA">
      <w:pPr>
        <w:numPr>
          <w:ilvl w:val="0"/>
          <w:numId w:val="3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da je državljanin BiH,</w:t>
      </w:r>
    </w:p>
    <w:p w:rsidR="00DE68EA" w:rsidRDefault="00DE68EA" w:rsidP="00DE68EA">
      <w:pPr>
        <w:numPr>
          <w:ilvl w:val="0"/>
          <w:numId w:val="3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da ima opću zdravstvenu sposobnost za navedenu poziciju,</w:t>
      </w:r>
    </w:p>
    <w:p w:rsidR="00DE68EA" w:rsidRDefault="00DE68EA" w:rsidP="00DE68EA">
      <w:pPr>
        <w:pStyle w:val="Default"/>
        <w:numPr>
          <w:ilvl w:val="0"/>
          <w:numId w:val="3"/>
        </w:numPr>
        <w:ind w:left="714" w:hanging="357"/>
      </w:pPr>
      <w:r>
        <w:t>da je punoljetan/a.</w:t>
      </w:r>
    </w:p>
    <w:p w:rsidR="00DE68EA" w:rsidRDefault="00DE68EA" w:rsidP="00941B64">
      <w:pPr>
        <w:jc w:val="both"/>
        <w:rPr>
          <w:sz w:val="24"/>
          <w:szCs w:val="24"/>
          <w:lang w:val="bs-Latn-BA"/>
        </w:rPr>
      </w:pPr>
    </w:p>
    <w:p w:rsidR="00DE68EA" w:rsidRDefault="00DE68EA" w:rsidP="00DE68EA">
      <w:pPr>
        <w:jc w:val="center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III</w:t>
      </w:r>
    </w:p>
    <w:p w:rsidR="00DE68EA" w:rsidRDefault="00DE68EA" w:rsidP="00DE68EA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Kandidati, pored uslova iz tačke II ovog Oglasa, treba da ispunjavaju i posebne uslove, i to:</w:t>
      </w:r>
    </w:p>
    <w:p w:rsidR="00DE68EA" w:rsidRPr="00704BCD" w:rsidRDefault="00DE68EA" w:rsidP="00704BCD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</w:t>
      </w:r>
    </w:p>
    <w:p w:rsidR="00C95ADE" w:rsidRDefault="00704BCD" w:rsidP="00C95ADE">
      <w:pPr>
        <w:jc w:val="both"/>
        <w:rPr>
          <w:sz w:val="24"/>
          <w:szCs w:val="24"/>
          <w:lang w:val="bs-Latn-BA"/>
        </w:rPr>
      </w:pPr>
      <w:r w:rsidRPr="00941B64">
        <w:rPr>
          <w:b/>
          <w:sz w:val="24"/>
          <w:szCs w:val="24"/>
          <w:lang w:val="bs-Latn-BA"/>
        </w:rPr>
        <w:t>1</w:t>
      </w:r>
      <w:r w:rsidR="00DE68EA" w:rsidRPr="00941B64">
        <w:rPr>
          <w:b/>
          <w:sz w:val="24"/>
          <w:szCs w:val="24"/>
          <w:lang w:val="bs-Latn-BA"/>
        </w:rPr>
        <w:t xml:space="preserve">. </w:t>
      </w:r>
      <w:r w:rsidR="00C95ADE">
        <w:rPr>
          <w:b/>
          <w:sz w:val="24"/>
          <w:szCs w:val="24"/>
          <w:lang w:val="bs-Latn-BA"/>
        </w:rPr>
        <w:t xml:space="preserve">Rukovodilac ekonomsko-finansijske službe </w:t>
      </w:r>
    </w:p>
    <w:p w:rsidR="00C95ADE" w:rsidRPr="00C95ADE" w:rsidRDefault="00C95ADE" w:rsidP="00C95ADE">
      <w:pPr>
        <w:jc w:val="both"/>
        <w:rPr>
          <w:sz w:val="24"/>
          <w:szCs w:val="24"/>
          <w:lang w:val="hr-HR"/>
        </w:rPr>
      </w:pPr>
      <w:r w:rsidRPr="00C95ADE">
        <w:rPr>
          <w:sz w:val="24"/>
          <w:szCs w:val="24"/>
          <w:lang w:val="hr-HR"/>
        </w:rPr>
        <w:t>- Ekonomski fakultet – dipl. ekonomist ili visoko obrazovanje prvog ciklusa bolonjskog sistema</w:t>
      </w:r>
    </w:p>
    <w:p w:rsidR="00C95ADE" w:rsidRPr="00C95ADE" w:rsidRDefault="00C95ADE" w:rsidP="00C95ADE">
      <w:pPr>
        <w:jc w:val="both"/>
        <w:rPr>
          <w:sz w:val="24"/>
          <w:szCs w:val="24"/>
          <w:lang w:val="hr-HR"/>
        </w:rPr>
      </w:pPr>
      <w:r w:rsidRPr="00C95ADE">
        <w:rPr>
          <w:sz w:val="24"/>
          <w:szCs w:val="24"/>
          <w:lang w:val="hr-HR"/>
        </w:rPr>
        <w:t xml:space="preserve">   studiranja koji se vrednuje sa najmanje 240 ECTS studijskih bodova</w:t>
      </w:r>
    </w:p>
    <w:p w:rsidR="00C95ADE" w:rsidRPr="00C95ADE" w:rsidRDefault="00C95ADE" w:rsidP="00C95ADE">
      <w:pPr>
        <w:jc w:val="both"/>
        <w:rPr>
          <w:sz w:val="24"/>
          <w:szCs w:val="24"/>
          <w:lang w:val="hr-HR"/>
        </w:rPr>
      </w:pPr>
      <w:r w:rsidRPr="00C95ADE">
        <w:rPr>
          <w:sz w:val="24"/>
          <w:szCs w:val="24"/>
          <w:lang w:val="hr-HR"/>
        </w:rPr>
        <w:t xml:space="preserve"> - položen stručni ispit certificiranog računovođe,  </w:t>
      </w:r>
    </w:p>
    <w:p w:rsidR="00941B64" w:rsidRPr="00C95ADE" w:rsidRDefault="00C95ADE" w:rsidP="00C95ADE">
      <w:pPr>
        <w:jc w:val="both"/>
        <w:rPr>
          <w:sz w:val="24"/>
          <w:szCs w:val="24"/>
          <w:lang w:val="hr-HR"/>
        </w:rPr>
      </w:pPr>
      <w:r w:rsidRPr="00C95ADE">
        <w:rPr>
          <w:sz w:val="24"/>
          <w:szCs w:val="24"/>
          <w:lang w:val="hr-HR"/>
        </w:rPr>
        <w:t xml:space="preserve"> -  5 godina radnog staža u struci.</w:t>
      </w:r>
      <w:r>
        <w:rPr>
          <w:sz w:val="24"/>
          <w:szCs w:val="24"/>
          <w:lang w:val="hr-HR"/>
        </w:rPr>
        <w:t xml:space="preserve">  </w:t>
      </w:r>
    </w:p>
    <w:p w:rsidR="00941B64" w:rsidRDefault="00941B64" w:rsidP="00DE68EA">
      <w:pPr>
        <w:rPr>
          <w:sz w:val="24"/>
          <w:szCs w:val="24"/>
          <w:lang w:val="bs-Latn-BA"/>
        </w:rPr>
      </w:pPr>
    </w:p>
    <w:p w:rsidR="00DE68EA" w:rsidRDefault="00DE68EA" w:rsidP="00DE68EA">
      <w:pPr>
        <w:jc w:val="center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IV</w:t>
      </w:r>
    </w:p>
    <w:p w:rsidR="00DE68EA" w:rsidRDefault="00DE68EA" w:rsidP="00DE68EA">
      <w:pPr>
        <w:jc w:val="center"/>
        <w:rPr>
          <w:b/>
          <w:sz w:val="24"/>
          <w:szCs w:val="24"/>
          <w:lang w:val="bs-Latn-BA"/>
        </w:rPr>
      </w:pPr>
    </w:p>
    <w:p w:rsidR="00DE68EA" w:rsidRDefault="00DE68EA" w:rsidP="00DE68EA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Uz svojeručno potpisanu prijavu na Oglas, kandidati su dužni priložiti kraću biografiju i dokaze o ispunjavanju općih i posebnih uslova (original ili ovjerene kopije); </w:t>
      </w:r>
    </w:p>
    <w:p w:rsidR="006B19FA" w:rsidRDefault="006B19FA" w:rsidP="00DE68EA">
      <w:pPr>
        <w:jc w:val="both"/>
        <w:rPr>
          <w:sz w:val="24"/>
          <w:szCs w:val="24"/>
          <w:lang w:val="bs-Latn-BA"/>
        </w:rPr>
      </w:pPr>
    </w:p>
    <w:p w:rsidR="006B19FA" w:rsidRPr="007D1B6D" w:rsidRDefault="006B19FA" w:rsidP="006B19FA">
      <w:pPr>
        <w:jc w:val="both"/>
        <w:rPr>
          <w:b/>
          <w:sz w:val="24"/>
          <w:szCs w:val="24"/>
          <w:lang w:val="bs-Latn-BA"/>
        </w:rPr>
      </w:pPr>
      <w:r w:rsidRPr="007D1B6D">
        <w:rPr>
          <w:b/>
          <w:sz w:val="24"/>
          <w:szCs w:val="24"/>
          <w:lang w:val="bs-Latn-BA"/>
        </w:rPr>
        <w:t>Za poziciju broj 1.:</w:t>
      </w:r>
    </w:p>
    <w:p w:rsidR="00DE68EA" w:rsidRPr="00ED7320" w:rsidRDefault="00704BCD" w:rsidP="00ED7320">
      <w:pPr>
        <w:pStyle w:val="ListParagraph"/>
        <w:jc w:val="both"/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 xml:space="preserve"> </w:t>
      </w:r>
    </w:p>
    <w:p w:rsidR="00DE68EA" w:rsidRDefault="00DE68EA" w:rsidP="00DE68EA">
      <w:pPr>
        <w:numPr>
          <w:ilvl w:val="0"/>
          <w:numId w:val="3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uvjerenje o državljanstvu (ne starije od 6 mjeseci</w:t>
      </w:r>
      <w:r w:rsidR="006B19FA">
        <w:rPr>
          <w:sz w:val="24"/>
          <w:szCs w:val="24"/>
          <w:lang w:val="bs-Latn-BA"/>
        </w:rPr>
        <w:t xml:space="preserve"> od dana izdavanja od strane nadležnog organa</w:t>
      </w:r>
      <w:r>
        <w:rPr>
          <w:sz w:val="24"/>
          <w:szCs w:val="24"/>
          <w:lang w:val="bs-Latn-BA"/>
        </w:rPr>
        <w:t>),</w:t>
      </w:r>
    </w:p>
    <w:p w:rsidR="00DE68EA" w:rsidRDefault="00DE68EA" w:rsidP="00DE68EA">
      <w:pPr>
        <w:numPr>
          <w:ilvl w:val="0"/>
          <w:numId w:val="3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izvod iz matične knjige rođenih,</w:t>
      </w:r>
    </w:p>
    <w:p w:rsidR="00DE68EA" w:rsidRDefault="00DE68EA" w:rsidP="00DE68EA">
      <w:pPr>
        <w:numPr>
          <w:ilvl w:val="0"/>
          <w:numId w:val="3"/>
        </w:numPr>
        <w:ind w:left="714" w:hanging="357"/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ljekarsko uvjerenje o zdravstvenoj sposobnosti (napomena: ovaj dokaz će dostaviti kandidat koji bude izabran),</w:t>
      </w:r>
    </w:p>
    <w:p w:rsidR="00DE68EA" w:rsidRDefault="003B4990" w:rsidP="00DE68EA">
      <w:pPr>
        <w:numPr>
          <w:ilvl w:val="0"/>
          <w:numId w:val="3"/>
        </w:numPr>
        <w:ind w:left="714" w:hanging="357"/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diplomu o završenom ekonomskom fakultetu</w:t>
      </w:r>
      <w:r w:rsidR="006F7F82" w:rsidRPr="006F7F82">
        <w:rPr>
          <w:sz w:val="24"/>
          <w:szCs w:val="24"/>
          <w:lang w:val="hr-HR"/>
        </w:rPr>
        <w:t xml:space="preserve"> </w:t>
      </w:r>
      <w:r w:rsidR="006F7F82" w:rsidRPr="00C95ADE">
        <w:rPr>
          <w:sz w:val="24"/>
          <w:szCs w:val="24"/>
          <w:lang w:val="hr-HR"/>
        </w:rPr>
        <w:t>sa najmanje 240 ECTS studijskih bodova</w:t>
      </w:r>
      <w:r>
        <w:rPr>
          <w:sz w:val="24"/>
          <w:szCs w:val="24"/>
          <w:lang w:val="bs-Latn-BA"/>
        </w:rPr>
        <w:t>,</w:t>
      </w:r>
    </w:p>
    <w:p w:rsidR="003B4990" w:rsidRDefault="003B4990" w:rsidP="00DE68EA">
      <w:pPr>
        <w:numPr>
          <w:ilvl w:val="0"/>
          <w:numId w:val="3"/>
        </w:numPr>
        <w:ind w:left="714" w:hanging="357"/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certifikat certificiranog računovođe,</w:t>
      </w:r>
    </w:p>
    <w:p w:rsidR="003B4990" w:rsidRDefault="003B4990" w:rsidP="003B4990">
      <w:pPr>
        <w:numPr>
          <w:ilvl w:val="0"/>
          <w:numId w:val="3"/>
        </w:numPr>
        <w:ind w:left="714" w:hanging="357"/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potvrda/uvjerenje o radnom stažu u struci.</w:t>
      </w:r>
    </w:p>
    <w:p w:rsidR="006B19FA" w:rsidRDefault="006B19FA" w:rsidP="006B19FA">
      <w:pPr>
        <w:jc w:val="both"/>
        <w:rPr>
          <w:sz w:val="24"/>
          <w:szCs w:val="24"/>
          <w:lang w:val="bs-Latn-BA"/>
        </w:rPr>
      </w:pPr>
    </w:p>
    <w:p w:rsidR="00DE68EA" w:rsidRDefault="00DE68EA" w:rsidP="00ED7320">
      <w:pPr>
        <w:jc w:val="both"/>
        <w:rPr>
          <w:sz w:val="22"/>
          <w:szCs w:val="22"/>
          <w:u w:val="single"/>
          <w:lang w:val="bs-Latn-BA"/>
        </w:rPr>
      </w:pPr>
    </w:p>
    <w:p w:rsidR="00DE68EA" w:rsidRDefault="00DE68EA" w:rsidP="00DE68EA">
      <w:pPr>
        <w:pStyle w:val="Default"/>
      </w:pPr>
      <w:r>
        <w:rPr>
          <w:b/>
          <w:bCs/>
        </w:rPr>
        <w:t xml:space="preserve">Način podnošenja prijave: </w:t>
      </w:r>
    </w:p>
    <w:p w:rsidR="00DE68EA" w:rsidRPr="00ED7320" w:rsidRDefault="00DE68EA" w:rsidP="00DE68EA">
      <w:pPr>
        <w:jc w:val="both"/>
        <w:rPr>
          <w:bCs/>
          <w:sz w:val="24"/>
          <w:szCs w:val="24"/>
          <w:lang w:val="bs-Latn-BA"/>
        </w:rPr>
      </w:pPr>
      <w:r w:rsidRPr="00ED7320">
        <w:rPr>
          <w:bCs/>
          <w:sz w:val="24"/>
          <w:szCs w:val="24"/>
          <w:lang w:val="bs-Latn-BA"/>
        </w:rPr>
        <w:t xml:space="preserve">Kandidati su obavezni dostaviti svojeručno potpisanu Prijavu na Javni oglas u zatvorenoj koverti, </w:t>
      </w:r>
      <w:bookmarkStart w:id="0" w:name="_GoBack"/>
      <w:r w:rsidRPr="00ED7320">
        <w:rPr>
          <w:bCs/>
          <w:sz w:val="24"/>
          <w:szCs w:val="24"/>
          <w:lang w:val="bs-Latn-BA"/>
        </w:rPr>
        <w:t xml:space="preserve">na kojoj je jasno naznačeno ime i prezime i adresa kandidata. Prijava na Javni oglas između ostalog </w:t>
      </w:r>
      <w:bookmarkEnd w:id="0"/>
      <w:r w:rsidRPr="00ED7320">
        <w:rPr>
          <w:bCs/>
          <w:sz w:val="24"/>
          <w:szCs w:val="24"/>
          <w:lang w:val="bs-Latn-BA"/>
        </w:rPr>
        <w:t>treba da sadrži adresu i kontakt telefon, uz kratku biografiju sa traženim dokumentima (u originalu ili ovjerenoj kopiji) o ispu</w:t>
      </w:r>
      <w:r w:rsidR="00B74134">
        <w:rPr>
          <w:bCs/>
          <w:sz w:val="24"/>
          <w:szCs w:val="24"/>
          <w:lang w:val="bs-Latn-BA"/>
        </w:rPr>
        <w:t>njavanju općih i posebnih uslova</w:t>
      </w:r>
      <w:r w:rsidRPr="00ED7320">
        <w:rPr>
          <w:bCs/>
          <w:sz w:val="24"/>
          <w:szCs w:val="24"/>
          <w:lang w:val="bs-Latn-BA"/>
        </w:rPr>
        <w:t>. Prijave se dostavljaju lično</w:t>
      </w:r>
      <w:r w:rsidR="006B19FA">
        <w:rPr>
          <w:bCs/>
          <w:sz w:val="24"/>
          <w:szCs w:val="24"/>
          <w:lang w:val="bs-Latn-BA"/>
        </w:rPr>
        <w:t xml:space="preserve"> (svaki radni dan od ponedjeljka do petka u terminu od 08:00 do 15:00 sati)</w:t>
      </w:r>
      <w:r w:rsidRPr="00ED7320">
        <w:rPr>
          <w:bCs/>
          <w:sz w:val="24"/>
          <w:szCs w:val="24"/>
          <w:lang w:val="bs-Latn-BA"/>
        </w:rPr>
        <w:t xml:space="preserve"> ili putem pošte.</w:t>
      </w:r>
    </w:p>
    <w:p w:rsidR="006B19FA" w:rsidRDefault="00DE68EA" w:rsidP="004C73D3">
      <w:pPr>
        <w:jc w:val="both"/>
        <w:rPr>
          <w:b/>
          <w:sz w:val="24"/>
          <w:szCs w:val="24"/>
          <w:lang w:val="bs-Latn-BA"/>
        </w:rPr>
      </w:pPr>
      <w:r w:rsidRPr="00ED7320">
        <w:rPr>
          <w:bCs/>
          <w:sz w:val="24"/>
          <w:szCs w:val="24"/>
          <w:lang w:val="bs-Latn-BA"/>
        </w:rPr>
        <w:t xml:space="preserve">Zatvorena koverta </w:t>
      </w:r>
      <w:r w:rsidRPr="00ED7320">
        <w:rPr>
          <w:sz w:val="24"/>
          <w:szCs w:val="24"/>
          <w:lang w:val="bs-Latn-BA"/>
        </w:rPr>
        <w:t xml:space="preserve">sa naznakom </w:t>
      </w:r>
      <w:r w:rsidRPr="00ED7320">
        <w:rPr>
          <w:b/>
          <w:sz w:val="24"/>
          <w:szCs w:val="24"/>
          <w:lang w:val="bs-Latn-BA"/>
        </w:rPr>
        <w:t xml:space="preserve">„Prijava na Javni oglas za prijem u radni odnos na </w:t>
      </w:r>
      <w:r w:rsidR="00B01A20">
        <w:rPr>
          <w:b/>
          <w:sz w:val="24"/>
          <w:szCs w:val="24"/>
          <w:lang w:val="bs-Latn-BA"/>
        </w:rPr>
        <w:t>ne</w:t>
      </w:r>
      <w:r w:rsidRPr="00ED7320">
        <w:rPr>
          <w:b/>
          <w:sz w:val="24"/>
          <w:szCs w:val="24"/>
          <w:lang w:val="bs-Latn-BA"/>
        </w:rPr>
        <w:t>određeno vrijeme</w:t>
      </w:r>
      <w:r>
        <w:rPr>
          <w:b/>
          <w:sz w:val="24"/>
          <w:szCs w:val="24"/>
          <w:lang w:val="bs-Latn-BA"/>
        </w:rPr>
        <w:t xml:space="preserve"> za poziciju</w:t>
      </w:r>
      <w:r w:rsidR="003B4990">
        <w:rPr>
          <w:b/>
          <w:sz w:val="24"/>
          <w:szCs w:val="24"/>
          <w:lang w:val="bs-Latn-BA"/>
        </w:rPr>
        <w:t xml:space="preserve">: </w:t>
      </w:r>
      <w:r w:rsidR="006B19FA" w:rsidRPr="006B19FA">
        <w:rPr>
          <w:b/>
          <w:sz w:val="24"/>
          <w:szCs w:val="24"/>
          <w:lang w:val="bs-Latn-BA"/>
        </w:rPr>
        <w:t xml:space="preserve"> </w:t>
      </w:r>
      <w:r w:rsidR="003B4990">
        <w:rPr>
          <w:b/>
          <w:sz w:val="24"/>
          <w:szCs w:val="24"/>
          <w:lang w:val="bs-Latn-BA"/>
        </w:rPr>
        <w:t>Rukovodilac ekonomsko-finansijske službe</w:t>
      </w:r>
      <w:r w:rsidR="00E767C1">
        <w:rPr>
          <w:b/>
          <w:sz w:val="24"/>
          <w:szCs w:val="24"/>
          <w:lang w:val="bs-Latn-BA"/>
        </w:rPr>
        <w:t xml:space="preserve">. </w:t>
      </w:r>
      <w:r w:rsidR="006B19FA" w:rsidRPr="00795E6B">
        <w:rPr>
          <w:sz w:val="24"/>
          <w:szCs w:val="24"/>
          <w:lang w:val="bs-Latn-BA"/>
        </w:rPr>
        <w:t xml:space="preserve">Prijave se dostavljaju na adresu: </w:t>
      </w:r>
      <w:r w:rsidR="006B19FA" w:rsidRPr="00795E6B">
        <w:rPr>
          <w:b/>
          <w:sz w:val="24"/>
          <w:szCs w:val="24"/>
          <w:lang w:val="bs-Latn-BA"/>
        </w:rPr>
        <w:t>JU Zavod za medicinu rada Kantona Sarajevo, Bulevar Meše Selimovića broj 2</w:t>
      </w:r>
      <w:r w:rsidR="006B19FA" w:rsidRPr="00795E6B">
        <w:rPr>
          <w:sz w:val="24"/>
          <w:szCs w:val="24"/>
          <w:lang w:val="bs-Latn-BA"/>
        </w:rPr>
        <w:t xml:space="preserve">, </w:t>
      </w:r>
      <w:r w:rsidR="006B19FA" w:rsidRPr="00795E6B">
        <w:rPr>
          <w:b/>
          <w:sz w:val="24"/>
          <w:szCs w:val="24"/>
          <w:lang w:val="bs-Latn-BA"/>
        </w:rPr>
        <w:t>Sarajevo</w:t>
      </w:r>
      <w:r w:rsidR="006B19FA">
        <w:rPr>
          <w:b/>
          <w:sz w:val="24"/>
          <w:szCs w:val="24"/>
          <w:lang w:val="bs-Latn-BA"/>
        </w:rPr>
        <w:t>.</w:t>
      </w:r>
    </w:p>
    <w:p w:rsidR="00DE68EA" w:rsidRDefault="00E767C1" w:rsidP="00DE68EA">
      <w:pPr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 xml:space="preserve"> </w:t>
      </w:r>
    </w:p>
    <w:p w:rsidR="00E767C1" w:rsidRDefault="00E767C1" w:rsidP="00E767C1">
      <w:pPr>
        <w:jc w:val="both"/>
        <w:rPr>
          <w:sz w:val="24"/>
          <w:szCs w:val="24"/>
          <w:lang w:val="bs-Latn-BA"/>
        </w:rPr>
      </w:pPr>
      <w:r w:rsidRPr="007D1B6D">
        <w:rPr>
          <w:sz w:val="24"/>
          <w:szCs w:val="24"/>
          <w:lang w:val="bs-Latn-BA"/>
        </w:rPr>
        <w:t xml:space="preserve">Sa kandidatima koji budu ispunjavali tražene uslove biće obavljen </w:t>
      </w:r>
      <w:r>
        <w:rPr>
          <w:sz w:val="24"/>
          <w:szCs w:val="24"/>
          <w:lang w:val="bs-Latn-BA"/>
        </w:rPr>
        <w:t xml:space="preserve">pismeni i </w:t>
      </w:r>
      <w:r w:rsidRPr="007D1B6D">
        <w:rPr>
          <w:sz w:val="24"/>
          <w:szCs w:val="24"/>
          <w:lang w:val="bs-Latn-BA"/>
        </w:rPr>
        <w:t>usmeni ispit</w:t>
      </w:r>
      <w:r w:rsidRPr="003B4990">
        <w:rPr>
          <w:sz w:val="24"/>
          <w:szCs w:val="24"/>
          <w:lang w:val="bs-Latn-BA"/>
        </w:rPr>
        <w:t xml:space="preserve">, </w:t>
      </w:r>
      <w:r w:rsidRPr="007D1B6D">
        <w:rPr>
          <w:sz w:val="24"/>
          <w:szCs w:val="24"/>
          <w:lang w:val="bs-Latn-BA"/>
        </w:rPr>
        <w:t>o čemu će biti blagovremeno obavješteni.</w:t>
      </w:r>
    </w:p>
    <w:p w:rsidR="003B4990" w:rsidRDefault="003B4990" w:rsidP="00E767C1">
      <w:pPr>
        <w:jc w:val="both"/>
        <w:rPr>
          <w:sz w:val="24"/>
          <w:szCs w:val="24"/>
          <w:lang w:val="bs-Latn-BA"/>
        </w:rPr>
      </w:pPr>
    </w:p>
    <w:p w:rsidR="003B4990" w:rsidRPr="007D1B6D" w:rsidRDefault="003B4990" w:rsidP="00E767C1">
      <w:pPr>
        <w:jc w:val="both"/>
        <w:rPr>
          <w:sz w:val="24"/>
          <w:szCs w:val="24"/>
          <w:lang w:val="bs-Latn-BA"/>
        </w:rPr>
      </w:pPr>
    </w:p>
    <w:p w:rsidR="00DE68EA" w:rsidRDefault="00E767C1" w:rsidP="00DE68EA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</w:t>
      </w:r>
    </w:p>
    <w:p w:rsidR="006170E8" w:rsidRPr="00795E6B" w:rsidRDefault="006170E8" w:rsidP="006170E8">
      <w:pPr>
        <w:pStyle w:val="Default"/>
        <w:jc w:val="both"/>
      </w:pPr>
      <w:r w:rsidRPr="00795E6B">
        <w:rPr>
          <w:b/>
          <w:bCs/>
        </w:rPr>
        <w:lastRenderedPageBreak/>
        <w:t>Prioritet pri zapošljavanju</w:t>
      </w:r>
    </w:p>
    <w:p w:rsidR="00E767C1" w:rsidRDefault="006170E8" w:rsidP="006170E8">
      <w:pPr>
        <w:pStyle w:val="Default"/>
        <w:jc w:val="both"/>
      </w:pPr>
      <w:r w:rsidRPr="00795E6B">
        <w:t xml:space="preserve">Prioritet/prednost pri zapošljavanju ostvaruju branioci i članovi njihovih porodica pod čim se podrazumijevaju lica iz člana 1. i 2. Zakona o dopunskim pravima boraca-branitelja Bosne i Hercegovine (''Službene novine Kantona Sarajevo'' broj: 45/12 – prečišćeni tekst, 26/14, 46/17, </w:t>
      </w:r>
      <w:r>
        <w:t>18/19, 20/20 i 24/21</w:t>
      </w:r>
      <w:r w:rsidRPr="00795E6B">
        <w:t xml:space="preserve"> – Ispravka), a to su članovi porodica šehida/poginulih, umrlih i nestalih branioca prvenstveno djeca, ratni vojni invalidi i njihova djeca, djeca umrlih ratnh vojnih invalida, dobitnik ratnih priznanja i odlikovanja i njihova djeca i djeca poginulih, umrlih i nestalih dobitnika ratnog priznanja i odlikovanja, branilac, demobilizirani branilac i njegova djeca, dobrovoljac i njegova djeca, organizator otpora i njegova djeca, veteran i njegova djeca sa područja Kantona Sarajevo. Naprijed navedena lica, u skladu sa Zakonom o dopunskim pravima boraca-branitelja Bosne i Hercegovine (''Službene novine Kantona Sarajevo'' broj: 45/12 – prečišćeni tekst, 26/14, 46/17, 18/19, 20/20 i 24/12 – Ispravka), Uredbom o jedinstvenim kriterijima i pravilima za zapošljavanje branilaca, članova njihovih porodica u institucijama u Kantonu Sarajevo, Gradu Sarajevo i Općinama u Kantonu Sarajevo (''Službene novine Kantona Sarajevo'' broj: 37/20</w:t>
      </w:r>
      <w:r>
        <w:t xml:space="preserve"> i 27/21</w:t>
      </w:r>
      <w:r w:rsidRPr="00795E6B">
        <w:t>) i Instrukcijom o bližoj primjeni kriterija vrednovanja prema Uredbi o jedinstvenim kriterijima i pravilima za zapošljavanje branilaca, članova njihovih porodica u Kantonu Sarajevo, Gradu Sarajevo i Općinama u Kantonu Sarajevo (''Službene novine Kantona Sarajevo'' broj: 38/20), imaju pravo na prvenstvo u zapošljavanju, ako su na evidenciji JU Služba za zapošljavanje Kantona Sarajevo ili su zaposlena sa nižom stručnom</w:t>
      </w:r>
      <w:r>
        <w:t xml:space="preserve"> spremom od one koju posjeduju.</w:t>
      </w:r>
      <w:r w:rsidR="00E767C1">
        <w:t xml:space="preserve"> </w:t>
      </w:r>
    </w:p>
    <w:p w:rsidR="006170E8" w:rsidRPr="00795E6B" w:rsidRDefault="006170E8" w:rsidP="006170E8">
      <w:pPr>
        <w:pStyle w:val="Default"/>
        <w:jc w:val="both"/>
      </w:pPr>
      <w:r w:rsidRPr="00795E6B">
        <w:t>Kandidati da bi ostvarili prioritet pri zapošljavanju trebaju da dostave:</w:t>
      </w:r>
    </w:p>
    <w:p w:rsidR="006170E8" w:rsidRPr="00795E6B" w:rsidRDefault="006170E8" w:rsidP="006170E8">
      <w:pPr>
        <w:pStyle w:val="Default"/>
        <w:jc w:val="both"/>
      </w:pPr>
      <w:r w:rsidRPr="00795E6B">
        <w:t>- dokaz o prijavi prebivališta u Kantonu Sarajevo izdato od MUP KS (CIPS prijava)</w:t>
      </w:r>
    </w:p>
    <w:p w:rsidR="006170E8" w:rsidRPr="00795E6B" w:rsidRDefault="006170E8" w:rsidP="006170E8">
      <w:pPr>
        <w:pStyle w:val="Default"/>
        <w:jc w:val="both"/>
      </w:pPr>
      <w:r w:rsidRPr="00795E6B">
        <w:t>- da su u evidencijama JU Služba za zapošljavanje Kantona Sarajevo evidentirani kao nezaposlene osobe ili dokaz da su zaposlena sa nižom stručnom spremom od one koju posjeduju</w:t>
      </w:r>
      <w:r>
        <w:t xml:space="preserve"> ili su zaposlene na određeno vrijeme</w:t>
      </w:r>
      <w:r w:rsidRPr="00795E6B">
        <w:t xml:space="preserve">, te </w:t>
      </w:r>
    </w:p>
    <w:p w:rsidR="006170E8" w:rsidRPr="00795E6B" w:rsidRDefault="006170E8" w:rsidP="006170E8">
      <w:pPr>
        <w:pStyle w:val="Default"/>
        <w:jc w:val="both"/>
      </w:pPr>
      <w:r w:rsidRPr="00795E6B">
        <w:t>- dostaviti dokumentaciju kojom se dokazuje status korisnika prava, a prema tabeli koja je prilog navedene  Uredbe.</w:t>
      </w:r>
    </w:p>
    <w:tbl>
      <w:tblPr>
        <w:tblW w:w="9872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60"/>
        <w:gridCol w:w="4218"/>
        <w:gridCol w:w="2960"/>
      </w:tblGrid>
      <w:tr w:rsidR="006170E8" w:rsidRPr="00795E6B" w:rsidTr="003B4990">
        <w:trPr>
          <w:trHeight w:val="2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b/>
                <w:bCs/>
                <w:color w:val="000000"/>
                <w:sz w:val="24"/>
                <w:szCs w:val="24"/>
                <w:lang w:val="bs-Latn-BA" w:eastAsia="bs-Latn-BA"/>
              </w:rPr>
              <w:t xml:space="preserve">Rb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b/>
                <w:bCs/>
                <w:color w:val="000000"/>
                <w:sz w:val="24"/>
                <w:szCs w:val="24"/>
                <w:lang w:val="bs-Latn-BA" w:eastAsia="bs-Latn-BA"/>
              </w:rPr>
              <w:t xml:space="preserve">Pripadnost branilačkoj kategoriji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b/>
                <w:bCs/>
                <w:color w:val="000000"/>
                <w:sz w:val="24"/>
                <w:szCs w:val="24"/>
                <w:lang w:val="bs-Latn-BA" w:eastAsia="bs-Latn-BA"/>
              </w:rPr>
              <w:t xml:space="preserve">Naziv dokaza – dokumenta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b/>
                <w:bCs/>
                <w:color w:val="000000"/>
                <w:sz w:val="24"/>
                <w:szCs w:val="24"/>
                <w:lang w:val="bs-Latn-BA" w:eastAsia="bs-Latn-BA"/>
              </w:rPr>
              <w:t xml:space="preserve">Organ koji ga izdaje </w:t>
            </w:r>
          </w:p>
        </w:tc>
      </w:tr>
      <w:tr w:rsidR="006170E8" w:rsidRPr="00795E6B" w:rsidTr="003B4990">
        <w:trPr>
          <w:trHeight w:val="8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1.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Član porodice šehida/poginulog, umrlog i nestalog branioca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>- Uvjerenje o statusu djeteta šehida-</w:t>
            </w: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   poginulog, umrlog i nestalog branioca </w:t>
            </w: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>- Rješenje o priznatom pravu na porodičnuinvalidninu za suprugu šehida-poginulog</w:t>
            </w:r>
            <w:r>
              <w:rPr>
                <w:color w:val="000000"/>
                <w:sz w:val="24"/>
                <w:szCs w:val="24"/>
                <w:lang w:val="bs-Latn-BA" w:eastAsia="bs-Latn-BA"/>
              </w:rPr>
              <w:t xml:space="preserve"> </w:t>
            </w: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umrlog i nestalog branioca </w:t>
            </w: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- Uvjerenje o učešću u Oružanim snagama  za šehida-poginulog, umrlog i nestalog branioca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Općinska služba za boračko-invalidsku zaštitu </w:t>
            </w: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Grupa za pitanja evidencija iz oblasti vojne obaveze prema mjestu prebivališta </w:t>
            </w:r>
          </w:p>
        </w:tc>
      </w:tr>
      <w:tr w:rsidR="006170E8" w:rsidRPr="00795E6B" w:rsidTr="003B4990">
        <w:trPr>
          <w:trHeight w:val="2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2.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Ratni vojni invalid </w:t>
            </w: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Rješenje o priznatom svojstvu ratnog vojnog invalida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Općinska služba za boračko-invalidsku zaštitu </w:t>
            </w:r>
          </w:p>
        </w:tc>
      </w:tr>
      <w:tr w:rsidR="006170E8" w:rsidRPr="00795E6B" w:rsidTr="003B4990">
        <w:trPr>
          <w:trHeight w:val="2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3.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Dobitnik ratnog priznanja i odlikovanja </w:t>
            </w: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Rješenje o priznatom pravu na mjesečno novčano primanje dobitniku priznanja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Općinska služba za boračko-invalidsku zaštitu </w:t>
            </w:r>
          </w:p>
        </w:tc>
      </w:tr>
      <w:tr w:rsidR="006170E8" w:rsidRPr="00795E6B" w:rsidTr="003B4990">
        <w:trPr>
          <w:trHeight w:val="7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4.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Demobilizirani branioci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Uvjerenje o učešću u Oružanim snagama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Grupa za pitanja evidencija iz oblasti vojne obaveze prema mjestu prebivališta </w:t>
            </w:r>
          </w:p>
        </w:tc>
      </w:tr>
      <w:tr w:rsidR="006170E8" w:rsidRPr="00795E6B" w:rsidTr="003B4990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5. </w:t>
            </w: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Dijete: </w:t>
            </w: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a) ratnog vojnog invalida </w:t>
            </w: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lastRenderedPageBreak/>
              <w:t xml:space="preserve">b) dobitnika ratnog priznanja i odlikovanja </w:t>
            </w: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>c) demobiliziranog borca</w:t>
            </w: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Uvjerenje o statusu ratnog vojnog invalida Rješenje o priznatom pravu na: </w:t>
            </w: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a) invalidninu </w:t>
            </w: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b) mjesečni novčani dodatak </w:t>
            </w: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lastRenderedPageBreak/>
              <w:t xml:space="preserve">c) uvjerenje o učešdu u Oružanim snagama </w:t>
            </w: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>a) i b) Općinska služba za</w:t>
            </w:r>
            <w:r>
              <w:rPr>
                <w:color w:val="000000"/>
                <w:sz w:val="24"/>
                <w:szCs w:val="24"/>
                <w:lang w:val="bs-Latn-BA" w:eastAsia="bs-Latn-BA"/>
              </w:rPr>
              <w:t xml:space="preserve"> </w:t>
            </w: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boračko-invalidsku zaštitu </w:t>
            </w: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 xml:space="preserve">c) Grupa za pitanja evidencija iz oblasti vojne </w:t>
            </w: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lastRenderedPageBreak/>
              <w:t>obaveze prema mjestu prebivališta</w:t>
            </w:r>
          </w:p>
        </w:tc>
      </w:tr>
      <w:tr w:rsidR="006170E8" w:rsidRPr="00795E6B" w:rsidTr="003B4990">
        <w:trPr>
          <w:trHeight w:val="10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>
              <w:rPr>
                <w:color w:val="000000"/>
                <w:sz w:val="24"/>
                <w:szCs w:val="24"/>
                <w:lang w:val="bs-Latn-BA" w:eastAsia="bs-Latn-BA"/>
              </w:rPr>
              <w:lastRenderedPageBreak/>
              <w:t>6.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>
              <w:rPr>
                <w:color w:val="000000"/>
                <w:sz w:val="24"/>
                <w:szCs w:val="24"/>
                <w:lang w:val="bs-Latn-BA" w:eastAsia="bs-Latn-BA"/>
              </w:rPr>
              <w:t>Supruga ratnog vojnog invalida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BA1FD2" w:rsidRDefault="006170E8" w:rsidP="00E33EBE">
            <w:pPr>
              <w:autoSpaceDE w:val="0"/>
              <w:autoSpaceDN w:val="0"/>
              <w:adjustRightInd w:val="0"/>
              <w:rPr>
                <w:sz w:val="24"/>
                <w:szCs w:val="24"/>
                <w:lang w:val="bs-Latn-BA"/>
              </w:rPr>
            </w:pPr>
            <w:r w:rsidRPr="00BA1FD2">
              <w:rPr>
                <w:sz w:val="24"/>
                <w:szCs w:val="24"/>
                <w:lang w:val="bs-Latn-BA"/>
              </w:rPr>
              <w:t xml:space="preserve">Uvjerenje o statusu supruge ratnog vojnog invalida </w:t>
            </w:r>
          </w:p>
          <w:p w:rsidR="006170E8" w:rsidRPr="00BA1FD2" w:rsidRDefault="006170E8" w:rsidP="00E33EBE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  <w:lang w:val="bs-Latn-BA" w:eastAsia="bs-Latn-BA"/>
              </w:rPr>
            </w:pPr>
            <w:r w:rsidRPr="00BA1FD2">
              <w:rPr>
                <w:sz w:val="24"/>
                <w:szCs w:val="24"/>
                <w:lang w:val="bs-Latn-BA"/>
              </w:rPr>
              <w:t>Rješenje o priznatom pravu na invalidninu</w:t>
            </w: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>
              <w:rPr>
                <w:color w:val="000000"/>
                <w:sz w:val="24"/>
                <w:szCs w:val="24"/>
                <w:lang w:val="bs-Latn-BA" w:eastAsia="bs-Latn-BA"/>
              </w:rPr>
              <w:t xml:space="preserve"> </w:t>
            </w: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  <w:p w:rsidR="006170E8" w:rsidRPr="00BA1FD2" w:rsidRDefault="006170E8" w:rsidP="00E33EBE">
            <w:pPr>
              <w:autoSpaceDE w:val="0"/>
              <w:autoSpaceDN w:val="0"/>
              <w:adjustRightInd w:val="0"/>
              <w:rPr>
                <w:sz w:val="24"/>
                <w:szCs w:val="24"/>
                <w:lang w:val="bs-Latn-BA" w:eastAsia="bs-Latn-BA"/>
              </w:rPr>
            </w:pPr>
            <w:r>
              <w:rPr>
                <w:color w:val="000000"/>
                <w:sz w:val="24"/>
                <w:szCs w:val="24"/>
                <w:lang w:val="bs-Latn-BA" w:eastAsia="bs-Latn-BA"/>
              </w:rPr>
              <w:t xml:space="preserve"> </w:t>
            </w:r>
            <w:r w:rsidRPr="00BA1FD2">
              <w:rPr>
                <w:sz w:val="24"/>
                <w:szCs w:val="24"/>
                <w:lang w:val="bs-Latn-BA"/>
              </w:rPr>
              <w:t>Općinska služba za boračko-invalidsku zaštitu</w:t>
            </w:r>
          </w:p>
          <w:p w:rsidR="006170E8" w:rsidRPr="00BA1FD2" w:rsidRDefault="006170E8" w:rsidP="00E33EBE">
            <w:pPr>
              <w:autoSpaceDE w:val="0"/>
              <w:autoSpaceDN w:val="0"/>
              <w:adjustRightInd w:val="0"/>
              <w:rPr>
                <w:sz w:val="24"/>
                <w:szCs w:val="24"/>
                <w:lang w:val="bs-Latn-BA" w:eastAsia="bs-Latn-BA"/>
              </w:rPr>
            </w:pPr>
          </w:p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</w:p>
        </w:tc>
      </w:tr>
      <w:tr w:rsidR="006170E8" w:rsidRPr="00795E6B" w:rsidTr="003B4990">
        <w:trPr>
          <w:trHeight w:val="283"/>
        </w:trPr>
        <w:tc>
          <w:tcPr>
            <w:tcW w:w="98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70E8" w:rsidRPr="00795E6B" w:rsidRDefault="006170E8" w:rsidP="00E33EB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bs-Latn-BA" w:eastAsia="bs-Latn-BA"/>
              </w:rPr>
            </w:pPr>
            <w:r w:rsidRPr="00795E6B">
              <w:rPr>
                <w:color w:val="000000"/>
                <w:sz w:val="24"/>
                <w:szCs w:val="24"/>
                <w:lang w:val="bs-Latn-BA" w:eastAsia="bs-Latn-BA"/>
              </w:rPr>
              <w:t>Vrednovanje će se izvršiti u skladu sa članom 6. pomenute Uredbe.</w:t>
            </w:r>
          </w:p>
        </w:tc>
      </w:tr>
    </w:tbl>
    <w:p w:rsidR="00E767C1" w:rsidRDefault="00E767C1" w:rsidP="00DE68EA">
      <w:pPr>
        <w:jc w:val="both"/>
        <w:rPr>
          <w:sz w:val="24"/>
          <w:szCs w:val="24"/>
          <w:lang w:val="bs-Latn-BA"/>
        </w:rPr>
      </w:pPr>
    </w:p>
    <w:p w:rsidR="00DE68EA" w:rsidRDefault="00DE68EA" w:rsidP="00DE68EA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Javni oglas će se objaviti u dnevnim novinama, web stranici Zavoda www.medicinarada.ba i na internet  stranici Javne ustanove "Služba za zapošljavanje Kantona Sarajevo". </w:t>
      </w:r>
    </w:p>
    <w:p w:rsidR="00DE68EA" w:rsidRDefault="00DE68EA" w:rsidP="00DE68EA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Pitanja se mogu preuzeti na web stranici Zavoda www.medicinarada.ba.</w:t>
      </w:r>
    </w:p>
    <w:p w:rsidR="00DE68EA" w:rsidRDefault="00DE68EA" w:rsidP="00DE68EA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Javni oglas ostaje otvoren 10 dana od dana objave u dnevnim novinama, zvanične web stranice Zavoda </w:t>
      </w:r>
      <w:r>
        <w:rPr>
          <w:sz w:val="24"/>
          <w:szCs w:val="24"/>
        </w:rPr>
        <w:t xml:space="preserve">i </w:t>
      </w:r>
      <w:r>
        <w:rPr>
          <w:sz w:val="24"/>
          <w:szCs w:val="24"/>
          <w:lang w:val="bs-Latn-BA"/>
        </w:rPr>
        <w:t>na internet stranici Javne ustanove "Služba za zapošljavanje Kantona Sarajevo".</w:t>
      </w:r>
    </w:p>
    <w:p w:rsidR="00DE68EA" w:rsidRDefault="00DE68EA" w:rsidP="00DE68EA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Prijave podnosene nakon isteka roka, odnosno bez potpune tražene dokumentacije, neće se uzeti u razmatranje.</w:t>
      </w:r>
      <w:r w:rsidR="003B4990">
        <w:rPr>
          <w:sz w:val="24"/>
          <w:szCs w:val="24"/>
          <w:lang w:val="bs-Latn-BA"/>
        </w:rPr>
        <w:t xml:space="preserve"> JU Zavod za medicinu rada Kantona Sarajevo</w:t>
      </w:r>
      <w:r w:rsidR="00BC1AC2">
        <w:rPr>
          <w:sz w:val="24"/>
          <w:szCs w:val="24"/>
          <w:lang w:val="bs-Latn-BA"/>
        </w:rPr>
        <w:t xml:space="preserve"> nije u obavezi vraćanja dokumentacije</w:t>
      </w:r>
      <w:r w:rsidR="00F452DA">
        <w:rPr>
          <w:sz w:val="24"/>
          <w:szCs w:val="24"/>
          <w:lang w:val="bs-Latn-BA"/>
        </w:rPr>
        <w:t xml:space="preserve"> koja se prilaže uz </w:t>
      </w:r>
      <w:r w:rsidR="00B123FB">
        <w:rPr>
          <w:sz w:val="24"/>
          <w:szCs w:val="24"/>
          <w:lang w:val="bs-Latn-BA"/>
        </w:rPr>
        <w:t>prijavu. Kandidati koji ne budu primljeni u radni odnos mogu po okončanju konkursne procedure, nakon 30 dana</w:t>
      </w:r>
      <w:r w:rsidR="007F1192">
        <w:rPr>
          <w:sz w:val="24"/>
          <w:szCs w:val="24"/>
          <w:lang w:val="bs-Latn-BA"/>
        </w:rPr>
        <w:t xml:space="preserve"> od izbora kandidata</w:t>
      </w:r>
      <w:r w:rsidR="00B123FB">
        <w:rPr>
          <w:sz w:val="24"/>
          <w:szCs w:val="24"/>
          <w:lang w:val="bs-Latn-BA"/>
        </w:rPr>
        <w:t xml:space="preserve"> lično preuzeti svoju dokumentaciju.</w:t>
      </w:r>
    </w:p>
    <w:p w:rsidR="00DE68EA" w:rsidRPr="00ED7320" w:rsidRDefault="00DE68EA" w:rsidP="00DE68EA">
      <w:pPr>
        <w:jc w:val="both"/>
        <w:rPr>
          <w:sz w:val="24"/>
          <w:szCs w:val="24"/>
          <w:lang w:val="bs-Latn-BA"/>
        </w:rPr>
      </w:pPr>
      <w:r w:rsidRPr="00ED7320">
        <w:rPr>
          <w:sz w:val="24"/>
          <w:szCs w:val="24"/>
          <w:lang w:val="bs-Latn-BA"/>
        </w:rPr>
        <w:t>Prikazani podaci o neto plati su informativnog karaktera. Elementi koji čine tačan iznos plate su promjenjivi u zavisnosti od broja radnih sati u mjesecu.</w:t>
      </w:r>
    </w:p>
    <w:p w:rsidR="00DE68EA" w:rsidRDefault="00DE68EA" w:rsidP="00DE68EA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Za sva dodatna pojašnjenja, kontakt Služba za pravne, kadrovske i opće poslove, broj tel.: 033/720-185.</w:t>
      </w:r>
    </w:p>
    <w:p w:rsidR="006170E8" w:rsidRDefault="006170E8" w:rsidP="00DE68EA">
      <w:pPr>
        <w:jc w:val="both"/>
        <w:rPr>
          <w:sz w:val="24"/>
          <w:szCs w:val="24"/>
          <w:lang w:val="bs-Latn-BA"/>
        </w:rPr>
      </w:pPr>
    </w:p>
    <w:p w:rsidR="006170E8" w:rsidRDefault="006170E8" w:rsidP="00DE68EA">
      <w:pPr>
        <w:jc w:val="both"/>
        <w:rPr>
          <w:sz w:val="24"/>
          <w:szCs w:val="24"/>
          <w:lang w:val="bs-Latn-BA"/>
        </w:rPr>
      </w:pPr>
    </w:p>
    <w:p w:rsidR="006170E8" w:rsidRDefault="006170E8" w:rsidP="00DE68EA">
      <w:pPr>
        <w:jc w:val="both"/>
        <w:rPr>
          <w:sz w:val="24"/>
          <w:szCs w:val="24"/>
          <w:lang w:val="bs-Latn-BA"/>
        </w:rPr>
      </w:pPr>
    </w:p>
    <w:p w:rsidR="00DE68EA" w:rsidRDefault="00DE68EA" w:rsidP="00DE68EA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                                                                                                        </w:t>
      </w:r>
      <w:r w:rsidR="003B4990">
        <w:rPr>
          <w:sz w:val="24"/>
          <w:szCs w:val="24"/>
          <w:lang w:val="bs-Latn-BA"/>
        </w:rPr>
        <w:t xml:space="preserve">  </w:t>
      </w:r>
      <w:r>
        <w:rPr>
          <w:sz w:val="24"/>
          <w:szCs w:val="24"/>
          <w:lang w:val="bs-Latn-BA"/>
        </w:rPr>
        <w:t xml:space="preserve">   Direktor</w:t>
      </w:r>
    </w:p>
    <w:p w:rsidR="00DE68EA" w:rsidRDefault="00DE68EA" w:rsidP="00DE68EA">
      <w:pPr>
        <w:jc w:val="both"/>
        <w:rPr>
          <w:sz w:val="24"/>
          <w:szCs w:val="24"/>
          <w:lang w:val="bs-Latn-BA"/>
        </w:rPr>
      </w:pPr>
    </w:p>
    <w:p w:rsidR="00DE68EA" w:rsidRDefault="00DE68EA" w:rsidP="00DE68EA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Broj: </w:t>
      </w:r>
      <w:r w:rsidR="003B4990">
        <w:rPr>
          <w:sz w:val="24"/>
          <w:szCs w:val="24"/>
        </w:rPr>
        <w:t>01-1189</w:t>
      </w:r>
      <w:r w:rsidR="008C23F2">
        <w:rPr>
          <w:sz w:val="24"/>
          <w:szCs w:val="24"/>
        </w:rPr>
        <w:t>-2</w:t>
      </w:r>
      <w:r w:rsidR="00E767C1">
        <w:rPr>
          <w:sz w:val="24"/>
          <w:szCs w:val="24"/>
        </w:rPr>
        <w:t>/26</w:t>
      </w:r>
      <w:r>
        <w:rPr>
          <w:sz w:val="24"/>
          <w:szCs w:val="24"/>
          <w:lang w:val="bs-Latn-BA"/>
        </w:rPr>
        <w:t xml:space="preserve">                                                                        Prim.dr Samir Čovrk</w:t>
      </w:r>
    </w:p>
    <w:p w:rsidR="00DE68EA" w:rsidRDefault="00DE68EA" w:rsidP="00DE68EA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Datum: </w:t>
      </w:r>
      <w:r w:rsidR="006F7F82">
        <w:rPr>
          <w:sz w:val="24"/>
          <w:szCs w:val="24"/>
          <w:lang w:val="bs-Latn-BA"/>
        </w:rPr>
        <w:t>08</w:t>
      </w:r>
      <w:r w:rsidR="008C23F2">
        <w:rPr>
          <w:sz w:val="24"/>
          <w:szCs w:val="24"/>
          <w:lang w:val="bs-Latn-BA"/>
        </w:rPr>
        <w:t>.09</w:t>
      </w:r>
      <w:r>
        <w:rPr>
          <w:sz w:val="24"/>
          <w:szCs w:val="24"/>
          <w:lang w:val="bs-Latn-BA"/>
        </w:rPr>
        <w:t>.202</w:t>
      </w:r>
      <w:r w:rsidR="00E767C1">
        <w:rPr>
          <w:sz w:val="24"/>
          <w:szCs w:val="24"/>
          <w:lang w:val="bs-Latn-BA"/>
        </w:rPr>
        <w:t>6</w:t>
      </w:r>
      <w:r>
        <w:rPr>
          <w:sz w:val="24"/>
          <w:szCs w:val="24"/>
          <w:lang w:val="bs-Latn-BA"/>
        </w:rPr>
        <w:t>. godine                                                              spec.interne med.</w:t>
      </w:r>
    </w:p>
    <w:p w:rsidR="00DE68EA" w:rsidRDefault="00DE68EA" w:rsidP="00DE68EA"/>
    <w:p w:rsidR="00E717C8" w:rsidRDefault="00E717C8"/>
    <w:p w:rsidR="002B5E05" w:rsidRDefault="002B5E05"/>
    <w:sectPr w:rsidR="002B5E05" w:rsidSect="00E767C1">
      <w:headerReference w:type="first" r:id="rId7"/>
      <w:footerReference w:type="first" r:id="rId8"/>
      <w:pgSz w:w="11906" w:h="16838"/>
      <w:pgMar w:top="851" w:right="1134" w:bottom="851" w:left="1418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2E9" w:rsidRDefault="00D452E9" w:rsidP="00E717C8">
      <w:r>
        <w:separator/>
      </w:r>
    </w:p>
  </w:endnote>
  <w:endnote w:type="continuationSeparator" w:id="0">
    <w:p w:rsidR="00D452E9" w:rsidRDefault="00D452E9" w:rsidP="00E7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AC2" w:rsidRPr="00E717C8" w:rsidRDefault="00533AC2" w:rsidP="00533AC2">
    <w:pPr>
      <w:pStyle w:val="Footer"/>
      <w:tabs>
        <w:tab w:val="clear" w:pos="9026"/>
        <w:tab w:val="right" w:pos="9354"/>
      </w:tabs>
      <w:jc w:val="center"/>
      <w:rPr>
        <w:rFonts w:cstheme="minorHAnsi"/>
        <w:sz w:val="14"/>
        <w:szCs w:val="14"/>
      </w:rPr>
    </w:pPr>
    <w:r>
      <w:rPr>
        <w:rFonts w:cstheme="minorHAnsi"/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C63B2" wp14:editId="0C2999FB">
              <wp:simplePos x="0" y="0"/>
              <wp:positionH relativeFrom="margin">
                <wp:posOffset>2887</wp:posOffset>
              </wp:positionH>
              <wp:positionV relativeFrom="paragraph">
                <wp:posOffset>64712</wp:posOffset>
              </wp:positionV>
              <wp:extent cx="590729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0729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A823ED" id="Straight Connector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25pt,5.1pt" to="465.4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" strokecolor="black [3213]">
              <v:stroke joinstyle="miter"/>
              <w10:wrap anchorx="margin"/>
            </v:line>
          </w:pict>
        </mc:Fallback>
      </mc:AlternateContent>
    </w:r>
  </w:p>
  <w:p w:rsidR="00533AC2" w:rsidRDefault="00533AC2" w:rsidP="00533AC2">
    <w:pPr>
      <w:pStyle w:val="Footer"/>
      <w:tabs>
        <w:tab w:val="clear" w:pos="9026"/>
        <w:tab w:val="right" w:pos="9354"/>
      </w:tabs>
      <w:jc w:val="center"/>
      <w:rPr>
        <w:rFonts w:cstheme="minorHAnsi"/>
        <w:sz w:val="14"/>
        <w:szCs w:val="14"/>
      </w:rPr>
    </w:pPr>
    <w:r w:rsidRPr="00E717C8">
      <w:rPr>
        <w:rFonts w:cstheme="minorHAnsi"/>
        <w:i/>
        <w:iCs/>
        <w:sz w:val="14"/>
        <w:szCs w:val="14"/>
      </w:rPr>
      <w:t>Kantonalni sud u Sarajevu pod UF/I-298/02; Registarski broj: 1708112535, I</w:t>
    </w:r>
    <w:r>
      <w:rPr>
        <w:rFonts w:cstheme="minorHAnsi"/>
        <w:i/>
        <w:iCs/>
        <w:sz w:val="14"/>
        <w:szCs w:val="14"/>
      </w:rPr>
      <w:t>D</w:t>
    </w:r>
    <w:r w:rsidRPr="00E717C8">
      <w:rPr>
        <w:rFonts w:cstheme="minorHAnsi"/>
        <w:i/>
        <w:iCs/>
        <w:sz w:val="14"/>
        <w:szCs w:val="14"/>
      </w:rPr>
      <w:t xml:space="preserve"> broj: 4200298890007</w:t>
    </w:r>
    <w:r w:rsidRPr="00E717C8">
      <w:rPr>
        <w:rFonts w:cstheme="minorHAnsi"/>
        <w:sz w:val="14"/>
        <w:szCs w:val="14"/>
      </w:rPr>
      <w:t>; Poreski broj: 01632007, PDV: 200298890007</w:t>
    </w:r>
    <w:r>
      <w:rPr>
        <w:rFonts w:cstheme="minorHAnsi"/>
        <w:sz w:val="14"/>
        <w:szCs w:val="14"/>
      </w:rPr>
      <w:t>;</w:t>
    </w:r>
  </w:p>
  <w:p w:rsidR="00533AC2" w:rsidRPr="00533AC2" w:rsidRDefault="00533AC2" w:rsidP="00533AC2">
    <w:pPr>
      <w:snapToGrid w:val="0"/>
      <w:jc w:val="center"/>
      <w:rPr>
        <w:rFonts w:cstheme="minorHAnsi"/>
        <w:i/>
        <w:iCs/>
        <w:sz w:val="14"/>
        <w:szCs w:val="14"/>
        <w:lang w:val="de-DE"/>
      </w:rPr>
    </w:pPr>
    <w:r w:rsidRPr="00E717C8">
      <w:rPr>
        <w:rFonts w:cstheme="minorHAnsi"/>
        <w:i/>
        <w:iCs/>
        <w:sz w:val="14"/>
        <w:szCs w:val="14"/>
      </w:rPr>
      <w:t xml:space="preserve">Raiffeisen bank: 1610000010070066; </w:t>
    </w:r>
    <w:r w:rsidRPr="00E717C8">
      <w:rPr>
        <w:rFonts w:cstheme="minorHAnsi"/>
        <w:i/>
        <w:iCs/>
        <w:sz w:val="14"/>
        <w:szCs w:val="14"/>
        <w:lang w:val="de-DE"/>
      </w:rPr>
      <w:t xml:space="preserve">UniCredit </w:t>
    </w:r>
    <w:r w:rsidR="001C7F89">
      <w:rPr>
        <w:rFonts w:cstheme="minorHAnsi"/>
        <w:i/>
        <w:iCs/>
        <w:sz w:val="14"/>
        <w:szCs w:val="14"/>
        <w:lang w:val="de-DE"/>
      </w:rPr>
      <w:t>Bank: 3383202200468289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2E9" w:rsidRDefault="00D452E9" w:rsidP="00E717C8">
      <w:r>
        <w:separator/>
      </w:r>
    </w:p>
  </w:footnote>
  <w:footnote w:type="continuationSeparator" w:id="0">
    <w:p w:rsidR="00D452E9" w:rsidRDefault="00D452E9" w:rsidP="00E71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AC2" w:rsidRDefault="0027009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0A21F81E" wp14:editId="38383941">
          <wp:simplePos x="0" y="0"/>
          <wp:positionH relativeFrom="margin">
            <wp:posOffset>-497205</wp:posOffset>
          </wp:positionH>
          <wp:positionV relativeFrom="paragraph">
            <wp:posOffset>-118636</wp:posOffset>
          </wp:positionV>
          <wp:extent cx="6906260" cy="1323975"/>
          <wp:effectExtent l="0" t="0" r="0" b="9525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6179823" name="Picture 21361798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6260" cy="1323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4031B"/>
    <w:multiLevelType w:val="hybridMultilevel"/>
    <w:tmpl w:val="401E08F4"/>
    <w:lvl w:ilvl="0" w:tplc="6E3A3C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DE710B"/>
    <w:multiLevelType w:val="hybridMultilevel"/>
    <w:tmpl w:val="33DE51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5D085F"/>
    <w:multiLevelType w:val="hybridMultilevel"/>
    <w:tmpl w:val="24CE5C6E"/>
    <w:lvl w:ilvl="0" w:tplc="4262FCDC">
      <w:start w:val="7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8EA"/>
    <w:rsid w:val="00083053"/>
    <w:rsid w:val="0011202E"/>
    <w:rsid w:val="00112FFA"/>
    <w:rsid w:val="00187465"/>
    <w:rsid w:val="001C7F89"/>
    <w:rsid w:val="00270091"/>
    <w:rsid w:val="002B5E05"/>
    <w:rsid w:val="002D0C93"/>
    <w:rsid w:val="003B4990"/>
    <w:rsid w:val="00444355"/>
    <w:rsid w:val="004C73D3"/>
    <w:rsid w:val="004D2496"/>
    <w:rsid w:val="0052049B"/>
    <w:rsid w:val="00533AC2"/>
    <w:rsid w:val="00580244"/>
    <w:rsid w:val="006148BC"/>
    <w:rsid w:val="006170E8"/>
    <w:rsid w:val="006B19FA"/>
    <w:rsid w:val="006C5A6B"/>
    <w:rsid w:val="006F7F82"/>
    <w:rsid w:val="00704BCD"/>
    <w:rsid w:val="007E7F3F"/>
    <w:rsid w:val="007F1192"/>
    <w:rsid w:val="008C23F2"/>
    <w:rsid w:val="00941B64"/>
    <w:rsid w:val="009730CD"/>
    <w:rsid w:val="00A05FB5"/>
    <w:rsid w:val="00A26E81"/>
    <w:rsid w:val="00B01A20"/>
    <w:rsid w:val="00B123FB"/>
    <w:rsid w:val="00B645A4"/>
    <w:rsid w:val="00B74134"/>
    <w:rsid w:val="00BB4F71"/>
    <w:rsid w:val="00BC1AC2"/>
    <w:rsid w:val="00BD735A"/>
    <w:rsid w:val="00C75CD8"/>
    <w:rsid w:val="00C95ADE"/>
    <w:rsid w:val="00CC2115"/>
    <w:rsid w:val="00CF5A8A"/>
    <w:rsid w:val="00D452E9"/>
    <w:rsid w:val="00D675D6"/>
    <w:rsid w:val="00DE68EA"/>
    <w:rsid w:val="00E2554D"/>
    <w:rsid w:val="00E717C8"/>
    <w:rsid w:val="00E767C1"/>
    <w:rsid w:val="00EA46E3"/>
    <w:rsid w:val="00ED7320"/>
    <w:rsid w:val="00EE34BB"/>
    <w:rsid w:val="00F24210"/>
    <w:rsid w:val="00F452DA"/>
    <w:rsid w:val="00FF37A7"/>
    <w:rsid w:val="00FF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A66B0D-AA6A-4993-AA75-91CAF1B3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17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7C8"/>
  </w:style>
  <w:style w:type="paragraph" w:styleId="Footer">
    <w:name w:val="footer"/>
    <w:basedOn w:val="Normal"/>
    <w:link w:val="FooterChar"/>
    <w:uiPriority w:val="99"/>
    <w:unhideWhenUsed/>
    <w:rsid w:val="00E717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7C8"/>
  </w:style>
  <w:style w:type="paragraph" w:styleId="ListParagraph">
    <w:name w:val="List Paragraph"/>
    <w:basedOn w:val="Normal"/>
    <w:uiPriority w:val="34"/>
    <w:qFormat/>
    <w:rsid w:val="00DE68EA"/>
    <w:pPr>
      <w:ind w:left="720"/>
      <w:contextualSpacing/>
    </w:pPr>
  </w:style>
  <w:style w:type="paragraph" w:customStyle="1" w:styleId="Default">
    <w:name w:val="Default"/>
    <w:rsid w:val="00DE68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3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3D3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6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vna\Desktop\Javni%20oglas%20neur%20i%20radio,%20Psiholog\Radnica%20na%20odr&#382;avanju%20higijene%20%20(2)%20neodre&#273;eno\Memorandum%20-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- NOVI</Template>
  <TotalTime>179</TotalTime>
  <Pages>4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Pravna</dc:creator>
  <cp:keywords/>
  <dc:description/>
  <cp:lastModifiedBy>Pravna</cp:lastModifiedBy>
  <cp:revision>20</cp:revision>
  <cp:lastPrinted>2026-09-08T11:29:00Z</cp:lastPrinted>
  <dcterms:created xsi:type="dcterms:W3CDTF">2024-07-26T07:53:00Z</dcterms:created>
  <dcterms:modified xsi:type="dcterms:W3CDTF">2026-09-08T11:29:00Z</dcterms:modified>
</cp:coreProperties>
</file>